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DD6CA" w14:textId="77777777" w:rsidR="00D92433" w:rsidRDefault="00D92433" w:rsidP="00D92433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49EE9EAB" w14:textId="77777777" w:rsidR="000928D6" w:rsidRDefault="000928D6" w:rsidP="00D92433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7456487D" w14:textId="083CB69B" w:rsidR="009E496E" w:rsidRDefault="009E496E" w:rsidP="009E496E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FF036C">
        <w:rPr>
          <w:rFonts w:ascii="Calibri" w:hAnsi="Calibri" w:cs="Calibri"/>
          <w:b/>
          <w:bCs/>
          <w:sz w:val="28"/>
          <w:szCs w:val="28"/>
        </w:rPr>
        <w:t xml:space="preserve">Kallelse till klubbmöte i Ronneby Brukshundklubb </w:t>
      </w:r>
      <w:r>
        <w:rPr>
          <w:rFonts w:ascii="Calibri" w:hAnsi="Calibri" w:cs="Calibri"/>
          <w:b/>
          <w:bCs/>
          <w:sz w:val="28"/>
          <w:szCs w:val="28"/>
        </w:rPr>
        <w:br/>
        <w:t xml:space="preserve">tisdagen den </w:t>
      </w:r>
      <w:r w:rsidR="00A36D51">
        <w:rPr>
          <w:rFonts w:ascii="Calibri" w:hAnsi="Calibri" w:cs="Calibri"/>
          <w:b/>
          <w:bCs/>
          <w:sz w:val="28"/>
          <w:szCs w:val="28"/>
        </w:rPr>
        <w:t>15</w:t>
      </w:r>
      <w:r w:rsidR="001C22BB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A36D51">
        <w:rPr>
          <w:rFonts w:ascii="Calibri" w:hAnsi="Calibri" w:cs="Calibri"/>
          <w:b/>
          <w:bCs/>
          <w:sz w:val="28"/>
          <w:szCs w:val="28"/>
        </w:rPr>
        <w:t>september</w:t>
      </w:r>
      <w:r w:rsidR="00377960">
        <w:rPr>
          <w:rFonts w:ascii="Calibri" w:hAnsi="Calibri" w:cs="Calibri"/>
          <w:b/>
          <w:bCs/>
          <w:sz w:val="28"/>
          <w:szCs w:val="28"/>
        </w:rPr>
        <w:t xml:space="preserve"> 202</w:t>
      </w:r>
      <w:r w:rsidR="001C22BB">
        <w:rPr>
          <w:rFonts w:ascii="Calibri" w:hAnsi="Calibri" w:cs="Calibri"/>
          <w:b/>
          <w:bCs/>
          <w:sz w:val="28"/>
          <w:szCs w:val="28"/>
        </w:rPr>
        <w:t>6</w:t>
      </w:r>
      <w:r w:rsidRPr="00FF036C">
        <w:rPr>
          <w:rFonts w:ascii="Calibri" w:hAnsi="Calibri" w:cs="Calibri"/>
          <w:b/>
          <w:bCs/>
          <w:sz w:val="28"/>
          <w:szCs w:val="28"/>
        </w:rPr>
        <w:t xml:space="preserve"> kl 19.00</w:t>
      </w:r>
    </w:p>
    <w:p w14:paraId="2D27C81E" w14:textId="77777777" w:rsidR="009E496E" w:rsidRDefault="009E496E" w:rsidP="009E496E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6A34DF2B" w14:textId="77777777" w:rsidR="009E496E" w:rsidRPr="00FF036C" w:rsidRDefault="009E496E" w:rsidP="009E496E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Dagordning</w:t>
      </w:r>
    </w:p>
    <w:p w14:paraId="09625E46" w14:textId="77777777" w:rsidR="009E496E" w:rsidRPr="00FF036C" w:rsidRDefault="009E496E" w:rsidP="009E496E">
      <w:pPr>
        <w:autoSpaceDE w:val="0"/>
        <w:autoSpaceDN w:val="0"/>
        <w:adjustRightInd w:val="0"/>
        <w:rPr>
          <w:rFonts w:ascii="Calibri" w:hAnsi="Calibri" w:cs="Calibri"/>
        </w:rPr>
      </w:pPr>
    </w:p>
    <w:p w14:paraId="1DC75B41" w14:textId="77777777" w:rsidR="009E496E" w:rsidRPr="00FF036C" w:rsidRDefault="009E496E" w:rsidP="009E496E">
      <w:pPr>
        <w:autoSpaceDE w:val="0"/>
        <w:autoSpaceDN w:val="0"/>
        <w:adjustRightInd w:val="0"/>
        <w:rPr>
          <w:rFonts w:ascii="Calibri" w:hAnsi="Calibri" w:cs="Calibri"/>
        </w:rPr>
      </w:pPr>
    </w:p>
    <w:p w14:paraId="04048C75" w14:textId="77777777" w:rsidR="009E496E" w:rsidRPr="0066283D" w:rsidRDefault="009E496E" w:rsidP="009E496E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66283D">
        <w:rPr>
          <w:rFonts w:ascii="Calibri" w:hAnsi="Calibri" w:cs="Calibri"/>
          <w:b/>
          <w:bCs/>
        </w:rPr>
        <w:t xml:space="preserve">Mötets öppnande. </w:t>
      </w:r>
      <w:r w:rsidRPr="0066283D">
        <w:rPr>
          <w:rFonts w:ascii="Calibri" w:hAnsi="Calibri" w:cs="Calibri"/>
          <w:b/>
          <w:bCs/>
        </w:rPr>
        <w:br/>
      </w:r>
    </w:p>
    <w:p w14:paraId="6B2F3995" w14:textId="77777777" w:rsidR="00E03CEC" w:rsidRPr="0066283D" w:rsidRDefault="00E03CEC" w:rsidP="009E496E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66283D">
        <w:rPr>
          <w:rFonts w:ascii="Calibri" w:hAnsi="Calibri" w:cs="Calibri"/>
          <w:b/>
          <w:bCs/>
        </w:rPr>
        <w:t xml:space="preserve">Styrelsens förslag till protokollförare </w:t>
      </w:r>
      <w:r w:rsidRPr="0066283D">
        <w:rPr>
          <w:rFonts w:ascii="Calibri" w:hAnsi="Calibri" w:cs="Calibri"/>
          <w:b/>
          <w:bCs/>
        </w:rPr>
        <w:br/>
      </w:r>
    </w:p>
    <w:p w14:paraId="3D8D0EB0" w14:textId="0538B2C7" w:rsidR="009E496E" w:rsidRPr="0066283D" w:rsidRDefault="009E496E" w:rsidP="009E496E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66283D">
        <w:rPr>
          <w:rFonts w:ascii="Calibri" w:hAnsi="Calibri" w:cs="Calibri"/>
          <w:b/>
          <w:bCs/>
        </w:rPr>
        <w:t>Fastställande av röstlängden.</w:t>
      </w:r>
      <w:r w:rsidRPr="0066283D">
        <w:rPr>
          <w:rFonts w:ascii="Calibri" w:hAnsi="Calibri" w:cs="Calibri"/>
          <w:b/>
          <w:bCs/>
        </w:rPr>
        <w:br/>
      </w:r>
    </w:p>
    <w:p w14:paraId="677959E4" w14:textId="2B2DA435" w:rsidR="009E496E" w:rsidRPr="0066283D" w:rsidRDefault="009E496E" w:rsidP="009E496E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66283D">
        <w:rPr>
          <w:rFonts w:ascii="Calibri" w:hAnsi="Calibri" w:cs="Calibri"/>
          <w:b/>
          <w:bCs/>
        </w:rPr>
        <w:t>Val av två justerare</w:t>
      </w:r>
      <w:r w:rsidRPr="0066283D">
        <w:rPr>
          <w:rFonts w:ascii="Calibri" w:hAnsi="Calibri" w:cs="Calibri"/>
          <w:b/>
          <w:bCs/>
        </w:rPr>
        <w:br/>
      </w:r>
    </w:p>
    <w:p w14:paraId="542A52B6" w14:textId="77777777" w:rsidR="00E03CEC" w:rsidRPr="0066283D" w:rsidRDefault="00E03CEC" w:rsidP="009E496E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66283D">
        <w:rPr>
          <w:rFonts w:ascii="Calibri" w:hAnsi="Calibri" w:cs="Calibri"/>
          <w:b/>
          <w:bCs/>
        </w:rPr>
        <w:t>M</w:t>
      </w:r>
      <w:r w:rsidR="009E496E" w:rsidRPr="0066283D">
        <w:rPr>
          <w:rFonts w:ascii="Calibri" w:hAnsi="Calibri" w:cs="Calibri"/>
          <w:b/>
          <w:bCs/>
        </w:rPr>
        <w:t>ötet</w:t>
      </w:r>
      <w:r w:rsidRPr="0066283D">
        <w:rPr>
          <w:rFonts w:ascii="Calibri" w:hAnsi="Calibri" w:cs="Calibri"/>
          <w:b/>
          <w:bCs/>
        </w:rPr>
        <w:t>s</w:t>
      </w:r>
      <w:r w:rsidR="009E496E" w:rsidRPr="0066283D">
        <w:rPr>
          <w:rFonts w:ascii="Calibri" w:hAnsi="Calibri" w:cs="Calibri"/>
          <w:b/>
          <w:bCs/>
        </w:rPr>
        <w:t xml:space="preserve"> stadgeenlig</w:t>
      </w:r>
      <w:r w:rsidRPr="0066283D">
        <w:rPr>
          <w:rFonts w:ascii="Calibri" w:hAnsi="Calibri" w:cs="Calibri"/>
          <w:b/>
          <w:bCs/>
        </w:rPr>
        <w:t>a</w:t>
      </w:r>
      <w:r w:rsidR="009E496E" w:rsidRPr="0066283D">
        <w:rPr>
          <w:rFonts w:ascii="Calibri" w:hAnsi="Calibri" w:cs="Calibri"/>
          <w:b/>
          <w:bCs/>
        </w:rPr>
        <w:t xml:space="preserve"> utlys</w:t>
      </w:r>
      <w:r w:rsidRPr="0066283D">
        <w:rPr>
          <w:rFonts w:ascii="Calibri" w:hAnsi="Calibri" w:cs="Calibri"/>
          <w:b/>
          <w:bCs/>
        </w:rPr>
        <w:t>ande</w:t>
      </w:r>
      <w:r w:rsidRPr="0066283D">
        <w:rPr>
          <w:rFonts w:ascii="Calibri" w:hAnsi="Calibri" w:cs="Calibri"/>
          <w:b/>
          <w:bCs/>
        </w:rPr>
        <w:br/>
      </w:r>
    </w:p>
    <w:p w14:paraId="0A98F01B" w14:textId="77777777" w:rsidR="00E03CEC" w:rsidRPr="0066283D" w:rsidRDefault="00E03CEC" w:rsidP="009E496E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66283D">
        <w:rPr>
          <w:rFonts w:ascii="Calibri" w:hAnsi="Calibri" w:cs="Calibri"/>
          <w:b/>
          <w:bCs/>
        </w:rPr>
        <w:t>Fastställande av dagordning</w:t>
      </w:r>
      <w:r w:rsidRPr="0066283D">
        <w:rPr>
          <w:rFonts w:ascii="Calibri" w:hAnsi="Calibri" w:cs="Calibri"/>
          <w:b/>
          <w:bCs/>
        </w:rPr>
        <w:br/>
      </w:r>
    </w:p>
    <w:p w14:paraId="357A6582" w14:textId="6FD4139F" w:rsidR="009E496E" w:rsidRPr="0066283D" w:rsidRDefault="00E03CEC" w:rsidP="009E496E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66283D">
        <w:rPr>
          <w:rFonts w:ascii="Calibri" w:hAnsi="Calibri" w:cs="Calibri"/>
          <w:b/>
          <w:bCs/>
        </w:rPr>
        <w:t>Beslut om närvaro- och yttranderätt förutom valda delegater och av personer enligt § 7 moment 2.</w:t>
      </w:r>
      <w:r w:rsidR="009E496E" w:rsidRPr="0066283D">
        <w:rPr>
          <w:rFonts w:ascii="Calibri" w:hAnsi="Calibri" w:cs="Calibri"/>
          <w:b/>
          <w:bCs/>
        </w:rPr>
        <w:br/>
      </w:r>
    </w:p>
    <w:p w14:paraId="3394F25C" w14:textId="0A769F05" w:rsidR="009E496E" w:rsidRPr="0066283D" w:rsidRDefault="009E496E" w:rsidP="009E496E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66283D">
        <w:rPr>
          <w:rFonts w:ascii="Calibri" w:hAnsi="Calibri" w:cs="Calibri"/>
          <w:b/>
          <w:bCs/>
        </w:rPr>
        <w:t>Ekonomirapport</w:t>
      </w:r>
      <w:r w:rsidR="00AC022E" w:rsidRPr="0066283D">
        <w:rPr>
          <w:rFonts w:ascii="Calibri" w:hAnsi="Calibri" w:cs="Calibri"/>
          <w:b/>
          <w:bCs/>
        </w:rPr>
        <w:br/>
      </w:r>
    </w:p>
    <w:p w14:paraId="73E8BB2F" w14:textId="24C69FE0" w:rsidR="008C7472" w:rsidRDefault="009E496E" w:rsidP="001C22BB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1C22BB">
        <w:rPr>
          <w:rFonts w:ascii="Calibri" w:hAnsi="Calibri" w:cs="Calibri"/>
          <w:b/>
          <w:bCs/>
        </w:rPr>
        <w:t>Information från kommittéerna</w:t>
      </w:r>
      <w:r w:rsidRPr="001C22BB">
        <w:rPr>
          <w:rFonts w:ascii="Calibri" w:hAnsi="Calibri" w:cs="Calibri"/>
          <w:b/>
          <w:bCs/>
        </w:rPr>
        <w:br/>
      </w:r>
      <w:r w:rsidRPr="001C22BB">
        <w:rPr>
          <w:rFonts w:ascii="Calibri" w:hAnsi="Calibri" w:cs="Calibri"/>
        </w:rPr>
        <w:t>Hundägarutbildningskommittén</w:t>
      </w:r>
      <w:r w:rsidRPr="001C22BB">
        <w:rPr>
          <w:rFonts w:ascii="Calibri" w:hAnsi="Calibri" w:cs="Calibri"/>
        </w:rPr>
        <w:br/>
        <w:t>Tävlingskommittén</w:t>
      </w:r>
      <w:r w:rsidRPr="001C22BB">
        <w:rPr>
          <w:rFonts w:ascii="Calibri" w:hAnsi="Calibri" w:cs="Calibri"/>
        </w:rPr>
        <w:br/>
        <w:t>Mentalkommittén</w:t>
      </w:r>
      <w:r w:rsidRPr="001C22BB">
        <w:rPr>
          <w:rFonts w:ascii="Calibri" w:hAnsi="Calibri" w:cs="Calibri"/>
        </w:rPr>
        <w:br/>
        <w:t>Specialsökskommittén</w:t>
      </w:r>
      <w:r w:rsidR="007203E2">
        <w:rPr>
          <w:rFonts w:ascii="Calibri" w:hAnsi="Calibri" w:cs="Calibri"/>
        </w:rPr>
        <w:br/>
        <w:t>Tjänstehund</w:t>
      </w:r>
      <w:r w:rsidR="008F294A" w:rsidRPr="001C22BB">
        <w:rPr>
          <w:rFonts w:ascii="Calibri" w:hAnsi="Calibri" w:cs="Calibri"/>
        </w:rPr>
        <w:br/>
      </w:r>
      <w:r w:rsidRPr="001C22BB">
        <w:rPr>
          <w:rFonts w:ascii="Calibri" w:hAnsi="Calibri" w:cs="Calibri"/>
        </w:rPr>
        <w:t>Stugakommitté, ute</w:t>
      </w:r>
      <w:r w:rsidR="001C22BB" w:rsidRPr="001C22BB">
        <w:rPr>
          <w:rFonts w:ascii="Calibri" w:hAnsi="Calibri" w:cs="Calibri"/>
        </w:rPr>
        <w:br/>
        <w:t>Stuga, inne</w:t>
      </w:r>
      <w:r w:rsidRPr="001C22BB">
        <w:rPr>
          <w:rFonts w:ascii="Calibri" w:hAnsi="Calibri" w:cs="Calibri"/>
        </w:rPr>
        <w:br/>
        <w:t>Agilitykommittén</w:t>
      </w:r>
      <w:r w:rsidRPr="001C22BB">
        <w:rPr>
          <w:rFonts w:ascii="Calibri" w:hAnsi="Calibri" w:cs="Calibri"/>
        </w:rPr>
        <w:br/>
        <w:t>Rallylydnadskommittén</w:t>
      </w:r>
      <w:r w:rsidRPr="001C22BB">
        <w:rPr>
          <w:rFonts w:ascii="Calibri" w:hAnsi="Calibri" w:cs="Calibri"/>
        </w:rPr>
        <w:br/>
        <w:t>Distriktskommittén</w:t>
      </w:r>
      <w:r w:rsidRPr="001C22BB">
        <w:rPr>
          <w:rFonts w:ascii="Calibri" w:hAnsi="Calibri" w:cs="Calibri"/>
        </w:rPr>
        <w:br/>
        <w:t>Sociala medier</w:t>
      </w:r>
      <w:r w:rsidR="00EB74A3" w:rsidRPr="001C22BB">
        <w:rPr>
          <w:rFonts w:ascii="Calibri" w:hAnsi="Calibri" w:cs="Calibri"/>
        </w:rPr>
        <w:br/>
      </w:r>
    </w:p>
    <w:p w14:paraId="4CC04A68" w14:textId="40FF77A3" w:rsidR="00166DF6" w:rsidRPr="00166DF6" w:rsidRDefault="00A36D51" w:rsidP="00166DF6">
      <w:pPr>
        <w:numPr>
          <w:ilvl w:val="0"/>
          <w:numId w:val="4"/>
        </w:numPr>
        <w:autoSpaceDE w:val="0"/>
        <w:autoSpaceDN w:val="0"/>
        <w:adjustRightInd w:val="0"/>
        <w:rPr>
          <w:rFonts w:ascii="Aptos" w:hAnsi="Aptos"/>
          <w:color w:val="000000"/>
        </w:rPr>
      </w:pPr>
      <w:r w:rsidRPr="00166DF6">
        <w:rPr>
          <w:rFonts w:ascii="Calibri" w:hAnsi="Calibri" w:cs="Calibri"/>
          <w:b/>
          <w:bCs/>
        </w:rPr>
        <w:t>Svar på arvodesutredning</w:t>
      </w:r>
      <w:r w:rsidR="00166DF6">
        <w:rPr>
          <w:rFonts w:ascii="Calibri" w:hAnsi="Calibri" w:cs="Calibri"/>
          <w:b/>
          <w:bCs/>
        </w:rPr>
        <w:br/>
      </w:r>
      <w:r w:rsidR="00166DF6">
        <w:rPr>
          <w:rFonts w:ascii="Calibri" w:hAnsi="Calibri" w:cs="Calibri"/>
          <w:b/>
          <w:bCs/>
        </w:rPr>
        <w:br/>
      </w:r>
      <w:r w:rsidR="00166DF6">
        <w:rPr>
          <w:rFonts w:ascii="Calibri" w:hAnsi="Calibri" w:cs="Calibri"/>
          <w:b/>
          <w:bCs/>
        </w:rPr>
        <w:br/>
      </w:r>
      <w:r w:rsidR="00166DF6">
        <w:rPr>
          <w:rFonts w:ascii="Calibri" w:hAnsi="Calibri" w:cs="Calibri"/>
          <w:b/>
          <w:bCs/>
        </w:rPr>
        <w:lastRenderedPageBreak/>
        <w:br/>
      </w:r>
    </w:p>
    <w:p w14:paraId="695954BA" w14:textId="77777777" w:rsidR="00166DF6" w:rsidRDefault="0073748D" w:rsidP="00166DF6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166DF6">
        <w:rPr>
          <w:rFonts w:ascii="Calibri" w:hAnsi="Calibri" w:cs="Calibri"/>
          <w:b/>
          <w:bCs/>
        </w:rPr>
        <w:t xml:space="preserve">Vinst SM 2018 </w:t>
      </w:r>
      <w:r w:rsidR="00CC3F09" w:rsidRPr="00166DF6">
        <w:rPr>
          <w:rFonts w:ascii="Calibri" w:hAnsi="Calibri" w:cs="Calibri"/>
          <w:b/>
          <w:bCs/>
        </w:rPr>
        <w:t xml:space="preserve">och SM 2026 </w:t>
      </w:r>
      <w:r w:rsidRPr="00166DF6">
        <w:rPr>
          <w:rFonts w:ascii="Calibri" w:hAnsi="Calibri" w:cs="Calibri"/>
          <w:b/>
          <w:bCs/>
        </w:rPr>
        <w:t>– hur hantera?</w:t>
      </w:r>
      <w:r w:rsidR="00166DF6">
        <w:rPr>
          <w:rFonts w:ascii="Calibri" w:hAnsi="Calibri" w:cs="Calibri"/>
          <w:b/>
          <w:bCs/>
        </w:rPr>
        <w:br/>
      </w:r>
      <w:r w:rsidR="00166DF6" w:rsidRPr="00166DF6">
        <w:rPr>
          <w:rFonts w:ascii="Calibri" w:hAnsi="Calibri" w:cs="Calibri"/>
        </w:rPr>
        <w:t>- Förslag på hantering av SM-fonden 2018</w:t>
      </w:r>
      <w:r w:rsidR="00166DF6" w:rsidRPr="00166DF6">
        <w:rPr>
          <w:rFonts w:ascii="Calibri" w:hAnsi="Calibri" w:cs="Calibri"/>
        </w:rPr>
        <w:br/>
        <w:t>- Förslag på hur vi ska hantera överskottet från SM 2026</w:t>
      </w:r>
      <w:r w:rsidR="00166DF6">
        <w:rPr>
          <w:rFonts w:ascii="Calibri" w:hAnsi="Calibri" w:cs="Calibri"/>
          <w:b/>
          <w:bCs/>
        </w:rPr>
        <w:br/>
        <w:t xml:space="preserve"> </w:t>
      </w:r>
      <w:r w:rsidR="00166DF6" w:rsidRPr="00166DF6">
        <w:rPr>
          <w:rFonts w:ascii="Calibri" w:hAnsi="Calibri" w:cs="Calibri"/>
        </w:rPr>
        <w:t xml:space="preserve">  </w:t>
      </w:r>
    </w:p>
    <w:p w14:paraId="512214AA" w14:textId="6FCFE448" w:rsidR="00166DF6" w:rsidRPr="00166DF6" w:rsidRDefault="00166DF6" w:rsidP="00166DF6">
      <w:pPr>
        <w:autoSpaceDE w:val="0"/>
        <w:autoSpaceDN w:val="0"/>
        <w:adjustRightInd w:val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M</w:t>
      </w:r>
      <w:r w:rsidRPr="00166DF6">
        <w:rPr>
          <w:rFonts w:ascii="Calibri" w:hAnsi="Calibri" w:cs="Calibri"/>
        </w:rPr>
        <w:t>edlemmar har möjlighet att ge förslag, som styrel</w:t>
      </w:r>
      <w:r>
        <w:rPr>
          <w:rFonts w:ascii="Calibri" w:hAnsi="Calibri" w:cs="Calibri"/>
        </w:rPr>
        <w:t>s</w:t>
      </w:r>
      <w:r w:rsidRPr="00166DF6">
        <w:rPr>
          <w:rFonts w:ascii="Calibri" w:hAnsi="Calibri" w:cs="Calibri"/>
        </w:rPr>
        <w:t>en sammanställer och skickar vidare till distriktsstyrelsen.</w:t>
      </w:r>
      <w:r>
        <w:rPr>
          <w:rFonts w:ascii="Calibri" w:hAnsi="Calibri" w:cs="Calibri"/>
          <w:b/>
          <w:bCs/>
        </w:rPr>
        <w:br/>
      </w:r>
    </w:p>
    <w:p w14:paraId="0F5DAA94" w14:textId="2494DE95" w:rsidR="00166DF6" w:rsidRPr="00166DF6" w:rsidRDefault="00A36D51" w:rsidP="00166DF6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166DF6">
        <w:rPr>
          <w:rFonts w:ascii="Calibri" w:hAnsi="Calibri" w:cs="Calibri"/>
          <w:b/>
          <w:bCs/>
          <w:sz w:val="24"/>
          <w:szCs w:val="24"/>
        </w:rPr>
        <w:t>Äggabodens höstmarknad</w:t>
      </w:r>
    </w:p>
    <w:p w14:paraId="22E14FF0" w14:textId="77777777" w:rsidR="00166DF6" w:rsidRPr="00166DF6" w:rsidRDefault="0073748D" w:rsidP="00166DF6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166DF6">
        <w:rPr>
          <w:rFonts w:ascii="Calibri" w:hAnsi="Calibri" w:cs="Calibri"/>
          <w:b/>
          <w:bCs/>
        </w:rPr>
        <w:t>Hoopersbana</w:t>
      </w:r>
      <w:r w:rsidR="00166DF6" w:rsidRPr="00166DF6">
        <w:rPr>
          <w:rFonts w:ascii="Calibri" w:hAnsi="Calibri" w:cs="Calibri"/>
          <w:b/>
          <w:bCs/>
        </w:rPr>
        <w:br/>
      </w:r>
    </w:p>
    <w:p w14:paraId="43E05EAF" w14:textId="7CA36186" w:rsidR="002764F1" w:rsidRPr="00166DF6" w:rsidRDefault="008F294A" w:rsidP="00166DF6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166DF6">
        <w:rPr>
          <w:rFonts w:ascii="Calibri" w:hAnsi="Calibri" w:cs="Calibri"/>
          <w:b/>
          <w:bCs/>
        </w:rPr>
        <w:t>Övriga frågor</w:t>
      </w:r>
      <w:r w:rsidR="002764F1" w:rsidRPr="00166DF6">
        <w:rPr>
          <w:rFonts w:ascii="Calibri" w:hAnsi="Calibri" w:cs="Calibri"/>
          <w:b/>
          <w:bCs/>
        </w:rPr>
        <w:br/>
      </w:r>
    </w:p>
    <w:p w14:paraId="0E17C450" w14:textId="47AC9BC3" w:rsidR="005A210C" w:rsidRPr="0066283D" w:rsidRDefault="009E496E" w:rsidP="00166DF6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66283D">
        <w:rPr>
          <w:rFonts w:ascii="Calibri" w:hAnsi="Calibri" w:cs="Calibri"/>
          <w:b/>
          <w:bCs/>
        </w:rPr>
        <w:t>Mötets avslutande.</w:t>
      </w:r>
    </w:p>
    <w:sectPr w:rsidR="005A210C" w:rsidRPr="0066283D" w:rsidSect="005D4C9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304" w:right="1554" w:bottom="130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91BDC" w14:textId="77777777" w:rsidR="001021CF" w:rsidRDefault="001021CF" w:rsidP="00907775">
      <w:r>
        <w:separator/>
      </w:r>
    </w:p>
  </w:endnote>
  <w:endnote w:type="continuationSeparator" w:id="0">
    <w:p w14:paraId="3F98AF60" w14:textId="77777777" w:rsidR="001021CF" w:rsidRDefault="001021CF" w:rsidP="0090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lyphaLTStd-Blac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A481" w14:textId="77777777" w:rsidR="00423462" w:rsidRDefault="00F81E81" w:rsidP="00423462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423462"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6D1A003" w14:textId="77777777" w:rsidR="00423462" w:rsidRDefault="00423462" w:rsidP="00423462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7CCD4" w14:textId="77777777" w:rsidR="00423462" w:rsidRPr="00925682" w:rsidRDefault="00F81E81" w:rsidP="00423462">
    <w:pPr>
      <w:pStyle w:val="Sidfot"/>
      <w:framePr w:wrap="around" w:vAnchor="text" w:hAnchor="margin" w:xAlign="right" w:y="1"/>
      <w:rPr>
        <w:rStyle w:val="Sidnummer"/>
        <w:rFonts w:ascii="Times New Roman" w:hAnsi="Times New Roman"/>
        <w:sz w:val="20"/>
        <w:szCs w:val="20"/>
      </w:rPr>
    </w:pPr>
    <w:r w:rsidRPr="00925682">
      <w:rPr>
        <w:rStyle w:val="Sidnummer"/>
        <w:rFonts w:ascii="Times New Roman" w:hAnsi="Times New Roman"/>
        <w:sz w:val="20"/>
        <w:szCs w:val="20"/>
      </w:rPr>
      <w:fldChar w:fldCharType="begin"/>
    </w:r>
    <w:r w:rsidR="00423462" w:rsidRPr="00925682">
      <w:rPr>
        <w:rStyle w:val="Sidnummer"/>
        <w:rFonts w:ascii="Times New Roman" w:hAnsi="Times New Roman"/>
        <w:sz w:val="20"/>
        <w:szCs w:val="20"/>
      </w:rPr>
      <w:instrText xml:space="preserve">PAGE  </w:instrText>
    </w:r>
    <w:r w:rsidRPr="00925682">
      <w:rPr>
        <w:rStyle w:val="Sidnummer"/>
        <w:rFonts w:ascii="Times New Roman" w:hAnsi="Times New Roman"/>
        <w:sz w:val="20"/>
        <w:szCs w:val="20"/>
      </w:rPr>
      <w:fldChar w:fldCharType="separate"/>
    </w:r>
    <w:r w:rsidR="00427826">
      <w:rPr>
        <w:rStyle w:val="Sidnummer"/>
        <w:rFonts w:ascii="Times New Roman" w:hAnsi="Times New Roman"/>
        <w:noProof/>
        <w:sz w:val="20"/>
        <w:szCs w:val="20"/>
      </w:rPr>
      <w:t>2</w:t>
    </w:r>
    <w:r w:rsidRPr="00925682">
      <w:rPr>
        <w:rStyle w:val="Sidnummer"/>
        <w:rFonts w:ascii="Times New Roman" w:hAnsi="Times New Roman"/>
        <w:sz w:val="20"/>
        <w:szCs w:val="20"/>
      </w:rPr>
      <w:fldChar w:fldCharType="end"/>
    </w:r>
  </w:p>
  <w:p w14:paraId="6BB99B3C" w14:textId="77777777" w:rsidR="00423462" w:rsidRDefault="00423462" w:rsidP="00423462">
    <w:pPr>
      <w:pStyle w:val="Sidfo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0F2ED" w14:textId="77777777" w:rsidR="00423462" w:rsidRDefault="00BB7FC4" w:rsidP="00907775">
    <w:pPr>
      <w:pStyle w:val="Sidfot"/>
      <w:ind w:left="-567" w:right="-433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A2DA13A" wp14:editId="238F16D2">
              <wp:simplePos x="0" y="0"/>
              <wp:positionH relativeFrom="column">
                <wp:posOffset>-342265</wp:posOffset>
              </wp:positionH>
              <wp:positionV relativeFrom="paragraph">
                <wp:posOffset>55245</wp:posOffset>
              </wp:positionV>
              <wp:extent cx="6286500" cy="0"/>
              <wp:effectExtent l="10160" t="7620" r="8890" b="11430"/>
              <wp:wrapNone/>
              <wp:docPr id="3" name="R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2F3664" id="Rak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95pt,4.35pt" to="468.0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" strokeweight=".25pt"/>
          </w:pict>
        </mc:Fallback>
      </mc:AlternateContent>
    </w:r>
  </w:p>
  <w:p w14:paraId="40D43AF9" w14:textId="77777777" w:rsidR="00423462" w:rsidRPr="00C367FA" w:rsidRDefault="00423462" w:rsidP="00907775">
    <w:pPr>
      <w:pStyle w:val="Sidfot"/>
      <w:ind w:left="-567" w:right="-433"/>
      <w:jc w:val="center"/>
      <w:rPr>
        <w:rFonts w:ascii="Arial" w:hAnsi="Arial" w:cs="Arial"/>
        <w:b/>
        <w:color w:val="008000"/>
      </w:rPr>
    </w:pPr>
    <w:r w:rsidRPr="00C367FA">
      <w:rPr>
        <w:rFonts w:ascii="Arial" w:hAnsi="Arial" w:cs="Arial"/>
        <w:b/>
        <w:color w:val="008000"/>
      </w:rPr>
      <w:t>www.</w:t>
    </w:r>
    <w:r w:rsidR="00A24264">
      <w:rPr>
        <w:rFonts w:ascii="Arial" w:hAnsi="Arial" w:cs="Arial"/>
        <w:b/>
        <w:color w:val="008000"/>
      </w:rPr>
      <w:t>ronnebybrukshundklubb.se</w:t>
    </w:r>
  </w:p>
  <w:p w14:paraId="28E74A3C" w14:textId="77777777" w:rsidR="00423462" w:rsidRPr="00907775" w:rsidRDefault="00423462" w:rsidP="00907775">
    <w:pPr>
      <w:pStyle w:val="UnderrubrikGlypha"/>
      <w:spacing w:line="240" w:lineRule="auto"/>
      <w:ind w:left="-567" w:right="-433"/>
      <w:jc w:val="center"/>
      <w:rPr>
        <w:rFonts w:ascii="Arial" w:hAnsi="Arial" w:cs="Arial"/>
      </w:rPr>
    </w:pPr>
    <w:r w:rsidRPr="00907775">
      <w:rPr>
        <w:rFonts w:ascii="Arial" w:hAnsi="Arial" w:cs="Arial"/>
        <w:color w:val="auto"/>
      </w:rPr>
      <w:t xml:space="preserve">Östra Varevägen </w:t>
    </w:r>
    <w:r w:rsidR="00905488" w:rsidRPr="00907775">
      <w:rPr>
        <w:rFonts w:ascii="Arial" w:hAnsi="Arial" w:cs="Arial"/>
        <w:color w:val="auto"/>
      </w:rPr>
      <w:t>39 •</w:t>
    </w:r>
    <w:r w:rsidRPr="00907775">
      <w:rPr>
        <w:rFonts w:ascii="Arial" w:hAnsi="Arial" w:cs="Arial"/>
        <w:color w:val="auto"/>
      </w:rPr>
      <w:t xml:space="preserve"> 372 34 Ronneby </w:t>
    </w:r>
    <w:r w:rsidR="00F94035">
      <w:rPr>
        <w:rFonts w:ascii="Arial" w:hAnsi="Arial" w:cs="Arial"/>
        <w:color w:val="auto"/>
      </w:rPr>
      <w:t xml:space="preserve">  </w:t>
    </w:r>
    <w:r w:rsidRPr="00907775">
      <w:rPr>
        <w:rFonts w:ascii="Arial" w:hAnsi="Arial" w:cs="Arial"/>
        <w:color w:val="auto"/>
      </w:rPr>
      <w:t xml:space="preserve"> </w:t>
    </w:r>
    <w:hyperlink r:id="rId1" w:history="1">
      <w:r w:rsidR="00A24264" w:rsidRPr="009E5778">
        <w:rPr>
          <w:rStyle w:val="Hyperlnk"/>
          <w:rFonts w:ascii="Helvetica" w:hAnsi="Helvetica" w:cs="Helvetica"/>
          <w:sz w:val="21"/>
          <w:szCs w:val="21"/>
        </w:rPr>
        <w:t>styrelsen@ronnebybrukshundklubb.se</w:t>
      </w:r>
    </w:hyperlink>
    <w:r w:rsidR="00A24264">
      <w:rPr>
        <w:rFonts w:ascii="Helvetica" w:hAnsi="Helvetica" w:cs="Helvetica"/>
        <w:color w:val="333333"/>
        <w:sz w:val="21"/>
        <w:szCs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8CEA5" w14:textId="77777777" w:rsidR="001021CF" w:rsidRDefault="001021CF" w:rsidP="00907775">
      <w:r>
        <w:separator/>
      </w:r>
    </w:p>
  </w:footnote>
  <w:footnote w:type="continuationSeparator" w:id="0">
    <w:p w14:paraId="1DE42427" w14:textId="77777777" w:rsidR="001021CF" w:rsidRDefault="001021CF" w:rsidP="00907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D7642" w14:textId="77777777" w:rsidR="00423462" w:rsidRDefault="00BB7FC4" w:rsidP="00423462">
    <w:pPr>
      <w:pStyle w:val="Sidhuvud"/>
      <w:jc w:val="center"/>
    </w:pPr>
    <w:r w:rsidRPr="00E83D92">
      <w:rPr>
        <w:noProof/>
      </w:rPr>
      <w:drawing>
        <wp:inline distT="0" distB="0" distL="0" distR="0" wp14:anchorId="71E30ECC" wp14:editId="2EBB9761">
          <wp:extent cx="2781300" cy="101600"/>
          <wp:effectExtent l="0" t="0" r="0" b="0"/>
          <wp:docPr id="2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0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E63F6" w14:textId="640CF6E5" w:rsidR="00423462" w:rsidRPr="00E30889" w:rsidRDefault="005D4C98" w:rsidP="00C252E7">
    <w:pPr>
      <w:pStyle w:val="Sidhuvud"/>
      <w:jc w:val="center"/>
    </w:pPr>
    <w:r>
      <w:rPr>
        <w:noProof/>
      </w:rPr>
      <w:drawing>
        <wp:inline distT="0" distB="0" distL="0" distR="0" wp14:anchorId="6068A042" wp14:editId="1D9BF378">
          <wp:extent cx="4467225" cy="1086189"/>
          <wp:effectExtent l="0" t="0" r="0" b="0"/>
          <wp:docPr id="99496292" name="Bildobjekt 4" descr="En bild som visar text, logotyp, symbol, emblem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96292" name="Bildobjekt 4" descr="En bild som visar text, logotyp, symbol, emblem&#10;&#10;AI-genererat innehåll kan vara felaktig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89284" cy="1091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10FD"/>
    <w:multiLevelType w:val="hybridMultilevel"/>
    <w:tmpl w:val="E180A4D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E56BE"/>
    <w:multiLevelType w:val="hybridMultilevel"/>
    <w:tmpl w:val="E0607E36"/>
    <w:lvl w:ilvl="0" w:tplc="56EC0C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43BEF"/>
    <w:multiLevelType w:val="hybridMultilevel"/>
    <w:tmpl w:val="55A643D4"/>
    <w:lvl w:ilvl="0" w:tplc="9CCEFA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166AA"/>
    <w:multiLevelType w:val="hybridMultilevel"/>
    <w:tmpl w:val="BBC041B2"/>
    <w:lvl w:ilvl="0" w:tplc="017094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320BCD"/>
    <w:multiLevelType w:val="hybridMultilevel"/>
    <w:tmpl w:val="C3CC143C"/>
    <w:lvl w:ilvl="0" w:tplc="418AA4E0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8184471">
    <w:abstractNumId w:val="1"/>
  </w:num>
  <w:num w:numId="2" w16cid:durableId="924415532">
    <w:abstractNumId w:val="0"/>
  </w:num>
  <w:num w:numId="3" w16cid:durableId="469982516">
    <w:abstractNumId w:val="3"/>
  </w:num>
  <w:num w:numId="4" w16cid:durableId="1049304670">
    <w:abstractNumId w:val="2"/>
  </w:num>
  <w:num w:numId="5" w16cid:durableId="265964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1CA"/>
    <w:rsid w:val="00000B68"/>
    <w:rsid w:val="00005F3C"/>
    <w:rsid w:val="0001464C"/>
    <w:rsid w:val="000302E9"/>
    <w:rsid w:val="0004532B"/>
    <w:rsid w:val="00052905"/>
    <w:rsid w:val="00077A27"/>
    <w:rsid w:val="00085ECC"/>
    <w:rsid w:val="0009058B"/>
    <w:rsid w:val="000928D6"/>
    <w:rsid w:val="000A65F7"/>
    <w:rsid w:val="000B1358"/>
    <w:rsid w:val="000B1A97"/>
    <w:rsid w:val="000B3804"/>
    <w:rsid w:val="000C062D"/>
    <w:rsid w:val="000C4408"/>
    <w:rsid w:val="000D52F8"/>
    <w:rsid w:val="000D7A91"/>
    <w:rsid w:val="001021CF"/>
    <w:rsid w:val="00144052"/>
    <w:rsid w:val="001472EE"/>
    <w:rsid w:val="00156AEE"/>
    <w:rsid w:val="00157F77"/>
    <w:rsid w:val="00162490"/>
    <w:rsid w:val="00166DF6"/>
    <w:rsid w:val="00175506"/>
    <w:rsid w:val="00180DB2"/>
    <w:rsid w:val="001979DE"/>
    <w:rsid w:val="001B2746"/>
    <w:rsid w:val="001B3CFD"/>
    <w:rsid w:val="001B7523"/>
    <w:rsid w:val="001C22BB"/>
    <w:rsid w:val="001C4345"/>
    <w:rsid w:val="001E6415"/>
    <w:rsid w:val="001F0B50"/>
    <w:rsid w:val="001F0E38"/>
    <w:rsid w:val="001F1603"/>
    <w:rsid w:val="001F6C00"/>
    <w:rsid w:val="00203673"/>
    <w:rsid w:val="0020589B"/>
    <w:rsid w:val="00212457"/>
    <w:rsid w:val="00220879"/>
    <w:rsid w:val="002350B0"/>
    <w:rsid w:val="00236847"/>
    <w:rsid w:val="00236AA7"/>
    <w:rsid w:val="00237ED6"/>
    <w:rsid w:val="00241A69"/>
    <w:rsid w:val="00246704"/>
    <w:rsid w:val="00254741"/>
    <w:rsid w:val="002764F1"/>
    <w:rsid w:val="00282999"/>
    <w:rsid w:val="00290C2C"/>
    <w:rsid w:val="002976FD"/>
    <w:rsid w:val="002A3D17"/>
    <w:rsid w:val="002B0153"/>
    <w:rsid w:val="002B1C16"/>
    <w:rsid w:val="002B20BF"/>
    <w:rsid w:val="002D7809"/>
    <w:rsid w:val="003217AD"/>
    <w:rsid w:val="0034203B"/>
    <w:rsid w:val="00374BAC"/>
    <w:rsid w:val="0037594F"/>
    <w:rsid w:val="00377960"/>
    <w:rsid w:val="00381D47"/>
    <w:rsid w:val="00395071"/>
    <w:rsid w:val="003962FD"/>
    <w:rsid w:val="003B3E4B"/>
    <w:rsid w:val="003C7B33"/>
    <w:rsid w:val="003D240F"/>
    <w:rsid w:val="003F1F80"/>
    <w:rsid w:val="0041695E"/>
    <w:rsid w:val="00423462"/>
    <w:rsid w:val="00427826"/>
    <w:rsid w:val="0043760B"/>
    <w:rsid w:val="00440FD9"/>
    <w:rsid w:val="0044153E"/>
    <w:rsid w:val="00444759"/>
    <w:rsid w:val="00465FAC"/>
    <w:rsid w:val="00466DA6"/>
    <w:rsid w:val="004700F9"/>
    <w:rsid w:val="00471350"/>
    <w:rsid w:val="00472E72"/>
    <w:rsid w:val="00490D19"/>
    <w:rsid w:val="004A1ABE"/>
    <w:rsid w:val="004A1F23"/>
    <w:rsid w:val="004A2ED7"/>
    <w:rsid w:val="004C1D16"/>
    <w:rsid w:val="004E01F6"/>
    <w:rsid w:val="004E2832"/>
    <w:rsid w:val="004E33DC"/>
    <w:rsid w:val="004E340B"/>
    <w:rsid w:val="00505128"/>
    <w:rsid w:val="0052450D"/>
    <w:rsid w:val="0052598C"/>
    <w:rsid w:val="005278F2"/>
    <w:rsid w:val="00532A90"/>
    <w:rsid w:val="00537575"/>
    <w:rsid w:val="00552723"/>
    <w:rsid w:val="005639A9"/>
    <w:rsid w:val="00563A86"/>
    <w:rsid w:val="0057419A"/>
    <w:rsid w:val="0057603C"/>
    <w:rsid w:val="00584E71"/>
    <w:rsid w:val="00597CD2"/>
    <w:rsid w:val="005A1B06"/>
    <w:rsid w:val="005A210C"/>
    <w:rsid w:val="005C4BC3"/>
    <w:rsid w:val="005C506F"/>
    <w:rsid w:val="005D4C98"/>
    <w:rsid w:val="00606B5F"/>
    <w:rsid w:val="00612149"/>
    <w:rsid w:val="00632527"/>
    <w:rsid w:val="00655623"/>
    <w:rsid w:val="0066283D"/>
    <w:rsid w:val="00664A28"/>
    <w:rsid w:val="00674984"/>
    <w:rsid w:val="0067733C"/>
    <w:rsid w:val="0069524C"/>
    <w:rsid w:val="006A2125"/>
    <w:rsid w:val="006A452E"/>
    <w:rsid w:val="006B3606"/>
    <w:rsid w:val="006C016B"/>
    <w:rsid w:val="006F1505"/>
    <w:rsid w:val="006F75A5"/>
    <w:rsid w:val="007001B7"/>
    <w:rsid w:val="007158BF"/>
    <w:rsid w:val="00717516"/>
    <w:rsid w:val="007203E2"/>
    <w:rsid w:val="0073748D"/>
    <w:rsid w:val="00777997"/>
    <w:rsid w:val="00786985"/>
    <w:rsid w:val="00793836"/>
    <w:rsid w:val="007C626E"/>
    <w:rsid w:val="007E1821"/>
    <w:rsid w:val="007E2618"/>
    <w:rsid w:val="007F2A59"/>
    <w:rsid w:val="008117F6"/>
    <w:rsid w:val="008272AF"/>
    <w:rsid w:val="00827630"/>
    <w:rsid w:val="008450FF"/>
    <w:rsid w:val="008506EF"/>
    <w:rsid w:val="0085373A"/>
    <w:rsid w:val="00881762"/>
    <w:rsid w:val="00895671"/>
    <w:rsid w:val="008A5A3E"/>
    <w:rsid w:val="008B762F"/>
    <w:rsid w:val="008C7472"/>
    <w:rsid w:val="008D49E8"/>
    <w:rsid w:val="008E4976"/>
    <w:rsid w:val="008F294A"/>
    <w:rsid w:val="00901150"/>
    <w:rsid w:val="00904E5C"/>
    <w:rsid w:val="00905488"/>
    <w:rsid w:val="00905A5A"/>
    <w:rsid w:val="00907775"/>
    <w:rsid w:val="00907E89"/>
    <w:rsid w:val="0091001E"/>
    <w:rsid w:val="00922E41"/>
    <w:rsid w:val="00925682"/>
    <w:rsid w:val="00933501"/>
    <w:rsid w:val="00934B45"/>
    <w:rsid w:val="009419DE"/>
    <w:rsid w:val="009504DA"/>
    <w:rsid w:val="00951E04"/>
    <w:rsid w:val="009600CD"/>
    <w:rsid w:val="009654CD"/>
    <w:rsid w:val="00972825"/>
    <w:rsid w:val="00972972"/>
    <w:rsid w:val="0098030B"/>
    <w:rsid w:val="00980581"/>
    <w:rsid w:val="00991F64"/>
    <w:rsid w:val="009951FB"/>
    <w:rsid w:val="009A53A1"/>
    <w:rsid w:val="009A7D07"/>
    <w:rsid w:val="009B2339"/>
    <w:rsid w:val="009B7D47"/>
    <w:rsid w:val="009E496E"/>
    <w:rsid w:val="009E6B9B"/>
    <w:rsid w:val="009E6E40"/>
    <w:rsid w:val="00A24264"/>
    <w:rsid w:val="00A31121"/>
    <w:rsid w:val="00A31C77"/>
    <w:rsid w:val="00A3645C"/>
    <w:rsid w:val="00A36D51"/>
    <w:rsid w:val="00A54ACE"/>
    <w:rsid w:val="00A608AC"/>
    <w:rsid w:val="00A61FBA"/>
    <w:rsid w:val="00A64363"/>
    <w:rsid w:val="00A65316"/>
    <w:rsid w:val="00A71F87"/>
    <w:rsid w:val="00A72793"/>
    <w:rsid w:val="00A76629"/>
    <w:rsid w:val="00A877B1"/>
    <w:rsid w:val="00A9055E"/>
    <w:rsid w:val="00A914FA"/>
    <w:rsid w:val="00A91844"/>
    <w:rsid w:val="00AA42B4"/>
    <w:rsid w:val="00AB666C"/>
    <w:rsid w:val="00AB77E8"/>
    <w:rsid w:val="00AC022E"/>
    <w:rsid w:val="00AD2C60"/>
    <w:rsid w:val="00AD2DBD"/>
    <w:rsid w:val="00AD51CA"/>
    <w:rsid w:val="00B00B01"/>
    <w:rsid w:val="00B01394"/>
    <w:rsid w:val="00B04B8D"/>
    <w:rsid w:val="00B076A1"/>
    <w:rsid w:val="00B168C5"/>
    <w:rsid w:val="00B25DB5"/>
    <w:rsid w:val="00B30985"/>
    <w:rsid w:val="00B3207B"/>
    <w:rsid w:val="00B33801"/>
    <w:rsid w:val="00B351F3"/>
    <w:rsid w:val="00B4037D"/>
    <w:rsid w:val="00B55F7A"/>
    <w:rsid w:val="00B97065"/>
    <w:rsid w:val="00BA7F5F"/>
    <w:rsid w:val="00BB6A25"/>
    <w:rsid w:val="00BB7FC4"/>
    <w:rsid w:val="00BD2AC7"/>
    <w:rsid w:val="00BD63E7"/>
    <w:rsid w:val="00BE0BC6"/>
    <w:rsid w:val="00BF3970"/>
    <w:rsid w:val="00C04262"/>
    <w:rsid w:val="00C23122"/>
    <w:rsid w:val="00C252E7"/>
    <w:rsid w:val="00C3220C"/>
    <w:rsid w:val="00C36639"/>
    <w:rsid w:val="00C4347C"/>
    <w:rsid w:val="00C65EA9"/>
    <w:rsid w:val="00C669C7"/>
    <w:rsid w:val="00C707E4"/>
    <w:rsid w:val="00C73BCA"/>
    <w:rsid w:val="00C77D1D"/>
    <w:rsid w:val="00C808BE"/>
    <w:rsid w:val="00C808E2"/>
    <w:rsid w:val="00C84121"/>
    <w:rsid w:val="00CA6307"/>
    <w:rsid w:val="00CB59AB"/>
    <w:rsid w:val="00CC3F09"/>
    <w:rsid w:val="00CE74AC"/>
    <w:rsid w:val="00D02C45"/>
    <w:rsid w:val="00D034FA"/>
    <w:rsid w:val="00D35C42"/>
    <w:rsid w:val="00D714A4"/>
    <w:rsid w:val="00D725DB"/>
    <w:rsid w:val="00D75772"/>
    <w:rsid w:val="00D76FB7"/>
    <w:rsid w:val="00D92433"/>
    <w:rsid w:val="00DB462D"/>
    <w:rsid w:val="00DD154C"/>
    <w:rsid w:val="00DE18D9"/>
    <w:rsid w:val="00DF115D"/>
    <w:rsid w:val="00DF4A9B"/>
    <w:rsid w:val="00E01958"/>
    <w:rsid w:val="00E03CEC"/>
    <w:rsid w:val="00E07067"/>
    <w:rsid w:val="00E213D5"/>
    <w:rsid w:val="00E25B35"/>
    <w:rsid w:val="00E263E4"/>
    <w:rsid w:val="00E30889"/>
    <w:rsid w:val="00E62D12"/>
    <w:rsid w:val="00E81EF3"/>
    <w:rsid w:val="00E83578"/>
    <w:rsid w:val="00E86A75"/>
    <w:rsid w:val="00EB0D42"/>
    <w:rsid w:val="00EB1F69"/>
    <w:rsid w:val="00EB48F9"/>
    <w:rsid w:val="00EB74A3"/>
    <w:rsid w:val="00EC1635"/>
    <w:rsid w:val="00EC5DFB"/>
    <w:rsid w:val="00ED2E0D"/>
    <w:rsid w:val="00EE7A53"/>
    <w:rsid w:val="00EF4AAF"/>
    <w:rsid w:val="00F015FF"/>
    <w:rsid w:val="00F03CDD"/>
    <w:rsid w:val="00F12C6F"/>
    <w:rsid w:val="00F1706D"/>
    <w:rsid w:val="00F3104A"/>
    <w:rsid w:val="00F5567A"/>
    <w:rsid w:val="00F61B98"/>
    <w:rsid w:val="00F636B6"/>
    <w:rsid w:val="00F72E6F"/>
    <w:rsid w:val="00F81E81"/>
    <w:rsid w:val="00F94035"/>
    <w:rsid w:val="00F96322"/>
    <w:rsid w:val="00FB3883"/>
    <w:rsid w:val="00FC7662"/>
    <w:rsid w:val="00FF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8C1810"/>
  <w15:docId w15:val="{B865FF87-5B4B-43CE-A604-C8A418D8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E81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0777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07775"/>
  </w:style>
  <w:style w:type="paragraph" w:styleId="Sidfot">
    <w:name w:val="footer"/>
    <w:basedOn w:val="Normal"/>
    <w:link w:val="SidfotChar"/>
    <w:uiPriority w:val="99"/>
    <w:unhideWhenUsed/>
    <w:rsid w:val="0090777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07775"/>
  </w:style>
  <w:style w:type="paragraph" w:customStyle="1" w:styleId="UnderrubrikGlypha">
    <w:name w:val="Underrubrik Glypha"/>
    <w:basedOn w:val="Rubrik"/>
    <w:uiPriority w:val="99"/>
    <w:rsid w:val="00907775"/>
    <w:pPr>
      <w:widowControl w:val="0"/>
      <w:pBdr>
        <w:bottom w:val="none" w:sz="0" w:space="0" w:color="auto"/>
      </w:pBdr>
      <w:autoSpaceDE w:val="0"/>
      <w:autoSpaceDN w:val="0"/>
      <w:adjustRightInd w:val="0"/>
      <w:spacing w:after="28" w:line="288" w:lineRule="auto"/>
      <w:contextualSpacing w:val="0"/>
      <w:textAlignment w:val="center"/>
    </w:pPr>
    <w:rPr>
      <w:rFonts w:ascii="GlyphaLTStd-Black" w:hAnsi="GlyphaLTStd-Black" w:cs="GlyphaLTStd-Black"/>
      <w:color w:val="000000"/>
      <w:spacing w:val="0"/>
      <w:kern w:val="0"/>
      <w:sz w:val="20"/>
      <w:szCs w:val="20"/>
    </w:rPr>
  </w:style>
  <w:style w:type="character" w:styleId="Hyperlnk">
    <w:name w:val="Hyperlink"/>
    <w:uiPriority w:val="99"/>
    <w:unhideWhenUsed/>
    <w:rsid w:val="00907775"/>
    <w:rPr>
      <w:color w:val="0000FF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907775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17365D"/>
      <w:spacing w:val="5"/>
      <w:kern w:val="28"/>
      <w:sz w:val="52"/>
      <w:szCs w:val="52"/>
    </w:rPr>
  </w:style>
  <w:style w:type="character" w:customStyle="1" w:styleId="RubrikChar">
    <w:name w:val="Rubrik Char"/>
    <w:link w:val="Rubrik"/>
    <w:uiPriority w:val="10"/>
    <w:rsid w:val="00907775"/>
    <w:rPr>
      <w:rFonts w:ascii="Calibri" w:eastAsia="Times New Roman" w:hAnsi="Calibri" w:cs="Times New Roman"/>
      <w:color w:val="17365D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B2746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1B2746"/>
    <w:rPr>
      <w:rFonts w:ascii="Lucida Grande" w:hAnsi="Lucida Grande" w:cs="Lucida Grande"/>
      <w:sz w:val="18"/>
      <w:szCs w:val="18"/>
    </w:rPr>
  </w:style>
  <w:style w:type="character" w:styleId="Sidnummer">
    <w:name w:val="page number"/>
    <w:basedOn w:val="Standardstycketeckensnitt"/>
    <w:uiPriority w:val="99"/>
    <w:semiHidden/>
    <w:unhideWhenUsed/>
    <w:rsid w:val="00423462"/>
  </w:style>
  <w:style w:type="character" w:customStyle="1" w:styleId="style11">
    <w:name w:val="style11"/>
    <w:rsid w:val="00F94035"/>
    <w:rPr>
      <w:color w:val="000000"/>
    </w:rPr>
  </w:style>
  <w:style w:type="paragraph" w:customStyle="1" w:styleId="Default">
    <w:name w:val="Default"/>
    <w:rsid w:val="006A2125"/>
    <w:pPr>
      <w:autoSpaceDE w:val="0"/>
      <w:autoSpaceDN w:val="0"/>
      <w:adjustRightInd w:val="0"/>
    </w:pPr>
    <w:rPr>
      <w:rFonts w:ascii="Calibri Light" w:eastAsia="Calibri" w:hAnsi="Calibri Light" w:cs="Calibri Light"/>
      <w:color w:val="000000"/>
      <w:sz w:val="24"/>
      <w:szCs w:val="24"/>
    </w:rPr>
  </w:style>
  <w:style w:type="character" w:styleId="Olstomnmnande">
    <w:name w:val="Unresolved Mention"/>
    <w:uiPriority w:val="99"/>
    <w:semiHidden/>
    <w:unhideWhenUsed/>
    <w:rsid w:val="00A24264"/>
    <w:rPr>
      <w:color w:val="605E5C"/>
      <w:shd w:val="clear" w:color="auto" w:fill="E1DFDD"/>
    </w:rPr>
  </w:style>
  <w:style w:type="character" w:styleId="AnvndHyperlnk">
    <w:name w:val="FollowedHyperlink"/>
    <w:uiPriority w:val="99"/>
    <w:semiHidden/>
    <w:unhideWhenUsed/>
    <w:rsid w:val="00A24264"/>
    <w:rPr>
      <w:color w:val="954F72"/>
      <w:u w:val="single"/>
    </w:rPr>
  </w:style>
  <w:style w:type="paragraph" w:styleId="Liststycke">
    <w:name w:val="List Paragraph"/>
    <w:basedOn w:val="Normal"/>
    <w:uiPriority w:val="34"/>
    <w:qFormat/>
    <w:rsid w:val="00AD51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tyrelsen@ronnebybrukshundklubb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d\Documents\Anpassade%20Office-mallar\RBK_brevmall_75&#229;r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C3861-9018-4A48-BA69-ACC0CD99F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RBK_brevmall_75år.dotx</Template>
  <TotalTime>31</TotalTime>
  <Pages>2</Pages>
  <Words>155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Colloco Grafisk Form</Company>
  <LinksUpToDate>false</LinksUpToDate>
  <CharactersWithSpaces>979</CharactersWithSpaces>
  <SharedDoc>false</SharedDoc>
  <HLinks>
    <vt:vector size="6" baseType="variant">
      <vt:variant>
        <vt:i4>51</vt:i4>
      </vt:variant>
      <vt:variant>
        <vt:i4>5</vt:i4>
      </vt:variant>
      <vt:variant>
        <vt:i4>0</vt:i4>
      </vt:variant>
      <vt:variant>
        <vt:i4>5</vt:i4>
      </vt:variant>
      <vt:variant>
        <vt:lpwstr>mailto:styrelsen@ronnebybrukshundklubb.se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Avid</dc:creator>
  <cp:keywords/>
  <cp:lastModifiedBy>Ann-Britt Magnusson</cp:lastModifiedBy>
  <cp:revision>6</cp:revision>
  <cp:lastPrinted>2025-12-02T20:55:00Z</cp:lastPrinted>
  <dcterms:created xsi:type="dcterms:W3CDTF">2026-08-30T10:02:00Z</dcterms:created>
  <dcterms:modified xsi:type="dcterms:W3CDTF">2026-09-03T09:11:00Z</dcterms:modified>
</cp:coreProperties>
</file>